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7A79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扎兰屯市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二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季度在享和取消住房租赁</w:t>
      </w:r>
    </w:p>
    <w:p w14:paraId="65FCD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补贴资格人员信息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及住房补贴发放标准公示</w:t>
      </w:r>
    </w:p>
    <w:p w14:paraId="7A40F7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33B79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一、根据呼伦贝尔市人民政府关于印发《呼伦贝尔市公共租赁住房和廉租住房并轨运行实施意见》的通知（呼政发〔2015〕301号）文件要求，现将我市202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</w:rPr>
        <w:t>季度在享住房租赁补贴人员（总户数为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1387</w:t>
      </w:r>
      <w:r>
        <w:rPr>
          <w:rFonts w:hint="eastAsia" w:ascii="仿宋_GB2312" w:hAnsi="仿宋_GB2312" w:eastAsia="仿宋_GB2312" w:cs="仿宋_GB2312"/>
          <w:sz w:val="32"/>
          <w:szCs w:val="32"/>
        </w:rPr>
        <w:t>户），取消住房租赁补贴人员（总户数为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17</w:t>
      </w:r>
      <w:r>
        <w:rPr>
          <w:rFonts w:hint="eastAsia" w:ascii="仿宋_GB2312" w:hAnsi="仿宋_GB2312" w:eastAsia="仿宋_GB2312" w:cs="仿宋_GB2312"/>
          <w:sz w:val="32"/>
          <w:szCs w:val="32"/>
        </w:rPr>
        <w:t>户）公示如下：</w:t>
      </w:r>
    </w:p>
    <w:tbl>
      <w:tblPr>
        <w:tblStyle w:val="2"/>
        <w:tblpPr w:leftFromText="180" w:rightFromText="180" w:vertAnchor="text" w:horzAnchor="page" w:tblpX="1170" w:tblpY="676"/>
        <w:tblOverlap w:val="never"/>
        <w:tblW w:w="982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10"/>
        <w:gridCol w:w="13"/>
        <w:gridCol w:w="1247"/>
        <w:gridCol w:w="25"/>
        <w:gridCol w:w="1220"/>
        <w:gridCol w:w="37"/>
        <w:gridCol w:w="1343"/>
        <w:gridCol w:w="50"/>
        <w:gridCol w:w="1375"/>
        <w:gridCol w:w="63"/>
        <w:gridCol w:w="1422"/>
        <w:gridCol w:w="77"/>
        <w:gridCol w:w="1543"/>
      </w:tblGrid>
      <w:tr w14:paraId="5FE4C3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67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3DC8E5">
            <w:pPr>
              <w:widowControl/>
              <w:ind w:firstLine="240" w:firstLineChars="100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</w:rPr>
              <w:t>高台子办事处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B9CA9E"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0F0781"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A80C9B"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8C1692"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472E72">
            <w:pPr>
              <w:rPr>
                <w:rFonts w:ascii="仿宋" w:hAnsi="仿宋" w:eastAsia="仿宋" w:cs="仿宋"/>
                <w:sz w:val="24"/>
              </w:rPr>
            </w:pPr>
          </w:p>
        </w:tc>
      </w:tr>
      <w:tr w14:paraId="6BD561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AA6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张福全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0186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姜淑华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FB2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王金芝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108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吴连臣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8E8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李振江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529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曲美琴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C78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刘玉成</w:t>
            </w:r>
          </w:p>
        </w:tc>
      </w:tr>
      <w:tr w14:paraId="23BAFC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26C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郑宝林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BB6C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张彦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7D7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孙丽翠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1480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刘广亮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BC79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高崇敏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2C9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王长永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042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倪玉德</w:t>
            </w:r>
          </w:p>
        </w:tc>
      </w:tr>
      <w:tr w14:paraId="28D6AA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476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74AE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王亮亮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9080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孙德良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646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于文华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9C47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赵桂霞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80AD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王智勇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E131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宫彩英</w:t>
            </w:r>
          </w:p>
        </w:tc>
      </w:tr>
      <w:tr w14:paraId="0B5CEC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A74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沈荣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192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卢保山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9E9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郑洪江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080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吴新华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57C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白玉霞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86D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苏盛宽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71D6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佟丹丹</w:t>
            </w:r>
          </w:p>
        </w:tc>
      </w:tr>
      <w:tr w14:paraId="0C68B9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009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曹士国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427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孔振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C9B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张兆富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848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程学龙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885C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4CC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9799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05806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67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60B36E">
            <w:pPr>
              <w:widowControl/>
              <w:ind w:firstLine="240" w:firstLineChars="100"/>
              <w:jc w:val="left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繁荣办事处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6D41E1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8864A3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7E9106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9150DE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D45FFA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 w14:paraId="3028EC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7ED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邓永江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8BC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吴凤君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FA2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董桂芳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F89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李志刚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333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唐凯江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77F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刘艳玲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8A9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曲凤利</w:t>
            </w:r>
          </w:p>
        </w:tc>
      </w:tr>
      <w:tr w14:paraId="21684C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E6D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李显泉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541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高嘉礼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3F8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赵志光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542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孙凌松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7CE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兰秀清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5CA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孙奎凤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368F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王洪军</w:t>
            </w:r>
          </w:p>
        </w:tc>
      </w:tr>
      <w:tr w14:paraId="4CBB1C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457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陈显明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8ECD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郑宝芝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FD0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刘静忠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599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陈广君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E74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张秀芝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84F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孙永刚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256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樊秀娟</w:t>
            </w:r>
          </w:p>
        </w:tc>
      </w:tr>
      <w:tr w14:paraId="21315E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528F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刘德民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6E1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李春英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B05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徐晓伟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F3E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于纪涛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7E5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李德福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094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王岩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4DD7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纪春玲</w:t>
            </w:r>
          </w:p>
        </w:tc>
      </w:tr>
      <w:tr w14:paraId="3E4EB3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D433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李景奎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277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史国新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F67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张振平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EE7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苑向斌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9F1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杨嫦琳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8FB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佟向红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0065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刘文海</w:t>
            </w:r>
          </w:p>
        </w:tc>
      </w:tr>
      <w:tr w14:paraId="52A294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1871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张汉平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DA1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惠景才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FA2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宋玉玲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7D3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武强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404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赵桂华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805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姜荣梅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414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李佳齐</w:t>
            </w:r>
          </w:p>
        </w:tc>
      </w:tr>
      <w:tr w14:paraId="79F588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139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薛立智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3AF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王宝丰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8B5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孙泰忠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90E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王治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6D3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陈静依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005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肖贵杰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6558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张立军</w:t>
            </w:r>
          </w:p>
        </w:tc>
      </w:tr>
      <w:tr w14:paraId="692192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AE0B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王明江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CBD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栾秋影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E9B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单君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503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姜文玲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67F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张凤荣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DBA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田宇航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8CE8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徐子金</w:t>
            </w:r>
          </w:p>
        </w:tc>
      </w:tr>
      <w:tr w14:paraId="400B02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A74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王成力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6B7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范垂洋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139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白媛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2DE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陈国园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0FC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张庆刚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94D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马丽红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5D5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朱海燕</w:t>
            </w:r>
          </w:p>
        </w:tc>
      </w:tr>
      <w:tr w14:paraId="239BDA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64C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梁占柱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A41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王晓飞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40E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田大壮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E47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都成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D66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杨廷贵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ABE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冯吉艳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DF73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武桂华</w:t>
            </w:r>
          </w:p>
        </w:tc>
      </w:tr>
      <w:tr w14:paraId="5FF312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787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鲁洪山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5E7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张钦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4E12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王玉华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539B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徐铠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1614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宋跃明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C44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丽娜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3336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纪喆</w:t>
            </w:r>
          </w:p>
        </w:tc>
      </w:tr>
      <w:tr w14:paraId="79C6D4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E2FA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徐广生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C7B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王晓初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18C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南广浩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753E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任志军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2EA1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孙艳辉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547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王芳芳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B30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邵家民</w:t>
            </w:r>
          </w:p>
        </w:tc>
      </w:tr>
      <w:tr w14:paraId="6108C8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C04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葛宝军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76F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金文锴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06F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张振红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B1E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马金才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5B8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汪静梅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AEB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鲍亚峰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59A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武希才</w:t>
            </w:r>
          </w:p>
        </w:tc>
      </w:tr>
      <w:tr w14:paraId="44275A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7AE9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张丹丹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CE2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符玉玲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42E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崔延东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C82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杨宝昌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8E9E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于晓东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05D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王玉国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31C7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张景华</w:t>
            </w:r>
          </w:p>
        </w:tc>
      </w:tr>
      <w:tr w14:paraId="357D72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676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杨凤伟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8F2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刘炳慧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70E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许增军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93E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陈来红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8CE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刘健 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A93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张令广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1D3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王翠华</w:t>
            </w:r>
          </w:p>
        </w:tc>
      </w:tr>
      <w:tr w14:paraId="3359D6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C4D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薛国云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804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龙占友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35C3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王丹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D73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崔晶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D9F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王凤双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A56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彭云君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A85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王晓梅</w:t>
            </w:r>
          </w:p>
        </w:tc>
      </w:tr>
      <w:tr w14:paraId="0BE57D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338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单洪义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A96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何海波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1B90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赵丽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9F05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朱秀兰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410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郭珈言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05A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高家杰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7A0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何宝兴</w:t>
            </w:r>
          </w:p>
        </w:tc>
      </w:tr>
      <w:tr w14:paraId="47634D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987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贾林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AE1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郑茗心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1A9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何连成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15F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郭玉海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63C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连明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DAE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杨忠良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45AA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张丽英</w:t>
            </w:r>
          </w:p>
        </w:tc>
      </w:tr>
      <w:tr w14:paraId="4883FF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2230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庆和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AE3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李春艳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BAA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徐贵良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586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宫延东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2CB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于振香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413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张宝林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D64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董广德</w:t>
            </w:r>
          </w:p>
        </w:tc>
      </w:tr>
      <w:tr w14:paraId="0C659D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B3A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候亚杰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8C8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王长奎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0C4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姜海涛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E79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李桂荣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C22E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赵金龙 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030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于昌义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861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李晓涛</w:t>
            </w:r>
          </w:p>
        </w:tc>
      </w:tr>
      <w:tr w14:paraId="2FFA70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A77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任玉凤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88A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李淑莲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8149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沙磊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66F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陈学成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8F7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薛国军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DCB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田学芹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E63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杨雨洁</w:t>
            </w:r>
          </w:p>
        </w:tc>
      </w:tr>
      <w:tr w14:paraId="6904E7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E011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张洪生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126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王永芹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D989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王虹霞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6E8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金华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A71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韩来凤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800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王淑英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A9A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国桂荣</w:t>
            </w:r>
          </w:p>
        </w:tc>
      </w:tr>
      <w:tr w14:paraId="31F3E1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21B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宋晓光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DFA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宋凯良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401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李晓鹏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D59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颜翠芳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979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李国华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CFA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张铁军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DB7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王少锁</w:t>
            </w:r>
          </w:p>
        </w:tc>
      </w:tr>
      <w:tr w14:paraId="041B01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796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李晓波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17C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王永霞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16E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张鑫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512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宋来庆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769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田玉金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8CF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刘淑清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07D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刘冰</w:t>
            </w:r>
          </w:p>
        </w:tc>
      </w:tr>
      <w:tr w14:paraId="0A349F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4D5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刘丽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869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李杰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0744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王文强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24F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刘斌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830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徐秀珍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128D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王兰香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472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李春花</w:t>
            </w:r>
          </w:p>
        </w:tc>
      </w:tr>
      <w:tr w14:paraId="154FF5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FF1C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陶丽波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F98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钟晴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1A4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李春宇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8B3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吴振刚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8DB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李德志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E13E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刘庆男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78F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胡斌</w:t>
            </w:r>
          </w:p>
        </w:tc>
      </w:tr>
      <w:tr w14:paraId="554E42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149A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郭胜利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0EE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董智忠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73D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董艳霞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4397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邱桂芳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383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田彬杰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EA0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何洪旺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1BC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王美霞</w:t>
            </w:r>
          </w:p>
        </w:tc>
      </w:tr>
      <w:tr w14:paraId="6C3192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47B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金福霞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63C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孙有祥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A3A6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王智毅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4321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吴振菊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1FAA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李亚杰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E80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姜宝喜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B5EF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李永生</w:t>
            </w:r>
          </w:p>
        </w:tc>
      </w:tr>
      <w:tr w14:paraId="6EE57E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665A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姜士敏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D0B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刘长军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858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郭继成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648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蔡艳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47F5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于丽杰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616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宋文玲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198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赵春玲</w:t>
            </w:r>
          </w:p>
        </w:tc>
      </w:tr>
      <w:tr w14:paraId="2BDEE7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1A6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姜洪明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DBF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程显金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057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马秀滨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45CA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刘国成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B11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郭宝智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327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马程程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6D0E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范世界</w:t>
            </w:r>
          </w:p>
        </w:tc>
      </w:tr>
      <w:tr w14:paraId="160B4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EB1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关成仁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92C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王丽霞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5D09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李秀冬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8F0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巩春强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9874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张绍荣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671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吴金华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244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王宝生</w:t>
            </w:r>
          </w:p>
        </w:tc>
      </w:tr>
      <w:tr w14:paraId="59B050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CBD7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时春阳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B1C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孙丽辉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65E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李志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2E0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杨蕊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CDE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丁淑芹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A03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王孟军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44F6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陈虎</w:t>
            </w:r>
          </w:p>
        </w:tc>
      </w:tr>
      <w:tr w14:paraId="2691B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DCC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王桂兰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DAA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芦苇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905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关玉杰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48B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梁巍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DF6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赵翠英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839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李永军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86F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徐显峰</w:t>
            </w:r>
          </w:p>
        </w:tc>
      </w:tr>
      <w:tr w14:paraId="336384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5B6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刘海珍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D9A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刘跃和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1E3E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何中辉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040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陈三成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25B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王儒宏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E9B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李秀艳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3AB5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王晓波</w:t>
            </w:r>
          </w:p>
        </w:tc>
      </w:tr>
      <w:tr w14:paraId="524C12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1083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王宇阳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7E2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唐建功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1C6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徐亚元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1EA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杨凤英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BA9D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狄国会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378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李关军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BFD1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宋俊波</w:t>
            </w:r>
          </w:p>
        </w:tc>
      </w:tr>
      <w:tr w14:paraId="52BF70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2BF5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曹革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92C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孙启航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48D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赵秀杰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336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张灿礼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E5F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薛红梅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B9C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肖贵恒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6A8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李贵江</w:t>
            </w:r>
          </w:p>
        </w:tc>
      </w:tr>
      <w:tr w14:paraId="4E08E7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5D7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董凤香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695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马岩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DF5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宫延辉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E866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0A8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EED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054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F6B3E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67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EAC190">
            <w:pPr>
              <w:ind w:firstLine="241" w:firstLineChars="100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</w:rPr>
              <w:t>河西办事处：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2C06889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D85554B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80DF48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C548A7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0D1F2B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 w14:paraId="02097C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8B0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杨海宽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16E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江法明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26A7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韩东广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BC1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刘坤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E461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吴凤叶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49F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方喜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C53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孙玉华</w:t>
            </w:r>
          </w:p>
        </w:tc>
      </w:tr>
      <w:tr w14:paraId="6907FD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01B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苏丽华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DAD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王春碧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E96F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何长杰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0750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李亚范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67F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李钢领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9DE7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蒋聪颖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1F2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张淑云</w:t>
            </w:r>
          </w:p>
        </w:tc>
      </w:tr>
      <w:tr w14:paraId="4968A3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CC9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董金海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A020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王玉华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0842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战立全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148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刘洪财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FF91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苏宽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CC6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乔育玲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1A14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张连宝</w:t>
            </w:r>
          </w:p>
        </w:tc>
      </w:tr>
      <w:tr w14:paraId="497F96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9A1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刘俊文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6BC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刘宝珠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6D3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王立夫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60B1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杜江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F5E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张玉霞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48F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廉忠艳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00D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孙占文</w:t>
            </w:r>
          </w:p>
        </w:tc>
      </w:tr>
      <w:tr w14:paraId="56B029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CC1F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杨志明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050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秦广军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113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陈大刚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163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李玉英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AC8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王庆芳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AA8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于荣文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CCD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刘树荣</w:t>
            </w:r>
          </w:p>
        </w:tc>
      </w:tr>
      <w:tr w14:paraId="45A078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138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刘强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85A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李凤斌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BB1C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王淑杰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282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牛桂华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BE7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霍延明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BEA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任志伟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DA0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邹松</w:t>
            </w:r>
          </w:p>
        </w:tc>
      </w:tr>
      <w:tr w14:paraId="5B4A9D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AB4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赵云峰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CA8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刘风军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CEE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宁长明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EE0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李逢博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B609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张惠春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0AD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张秀梅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98E5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王丽佳</w:t>
            </w:r>
          </w:p>
        </w:tc>
      </w:tr>
      <w:tr w14:paraId="2D19AA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39D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张志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12B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乔俊明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408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杨光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2C31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张秀萍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67C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吴金荣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0E31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吕凤珍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C183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金福香</w:t>
            </w:r>
          </w:p>
        </w:tc>
      </w:tr>
      <w:tr w14:paraId="5A6277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3CB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王继业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FA2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李秀敏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238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康建海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393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王金梅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BA0E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崔军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AD2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刘友新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B19B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白富珍</w:t>
            </w:r>
          </w:p>
        </w:tc>
      </w:tr>
      <w:tr w14:paraId="339289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FD8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张文夫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FF0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曹福斌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869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麻巍巍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4D7D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郎军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A28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冯淑芬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B6F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信宏伟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0DE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张明才</w:t>
            </w:r>
          </w:p>
        </w:tc>
      </w:tr>
      <w:tr w14:paraId="09EFD5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E3D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尚国青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A40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腾德民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2BBE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苏钢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8B4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凌云志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FF62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李建平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7DB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郭星群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EC4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吴家宏</w:t>
            </w:r>
          </w:p>
        </w:tc>
      </w:tr>
      <w:tr w14:paraId="1F82F9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D65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王振全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EA6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邵凤海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D8A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孙玉兰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321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宋长柱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F478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高金山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2DCB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吴俊生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1371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张俭</w:t>
            </w:r>
          </w:p>
        </w:tc>
      </w:tr>
      <w:tr w14:paraId="345689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25A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张秀智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06F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周家云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AF3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邹宏伟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829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卜启红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953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代军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29A0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张智君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B44C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白志</w:t>
            </w:r>
          </w:p>
        </w:tc>
      </w:tr>
      <w:tr w14:paraId="23DC1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9089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040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魏秀芳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454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杜喜斌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CDA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杨光平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2A4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刘玉芹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AAE6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丁吉臣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6A3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刘永龙</w:t>
            </w:r>
          </w:p>
        </w:tc>
      </w:tr>
      <w:tr w14:paraId="4BEA6B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80E1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卢金喜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27B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赵斌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E1F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栾忠山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CA0A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孙艳会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A81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佟俊梅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3F2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邹志海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8A5C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李发</w:t>
            </w:r>
          </w:p>
        </w:tc>
      </w:tr>
      <w:tr w14:paraId="767ACA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823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潘广明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E79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周忠梅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6D85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张喜莲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556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韩志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99B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洪剑钊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4C82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张淑芹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6C8B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梁付喜</w:t>
            </w:r>
          </w:p>
        </w:tc>
      </w:tr>
      <w:tr w14:paraId="266B1A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A07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盖凤云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265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崔桂凤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08F2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张淑冬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D4D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王刚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6891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毕雅清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6AD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张秀芬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C0F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杜长荣</w:t>
            </w:r>
          </w:p>
        </w:tc>
      </w:tr>
      <w:tr w14:paraId="40F094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24EB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邢亚兰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719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刘福霞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154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刘凤军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09D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胡玉芝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11C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杜诗俊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BA4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郑美玉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B035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荣敏</w:t>
            </w:r>
          </w:p>
        </w:tc>
      </w:tr>
      <w:tr w14:paraId="5C5F06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6F9B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赵华卯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308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王志民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73DC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代静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1758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张成喜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86C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金绍军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B765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乔德华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A33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邵淑梅</w:t>
            </w:r>
          </w:p>
        </w:tc>
      </w:tr>
      <w:tr w14:paraId="523137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242D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杨立萍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331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贾宝和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BCC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王森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EFC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刘彩风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FE8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张玉环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930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李雪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B652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刘殿红</w:t>
            </w:r>
          </w:p>
        </w:tc>
      </w:tr>
      <w:tr w14:paraId="75D833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625D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韩山丹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245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李秀清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315E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樊占胜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1BE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王玉学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346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刘凯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5DA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赵朝彬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5EC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张金太</w:t>
            </w:r>
          </w:p>
        </w:tc>
      </w:tr>
      <w:tr w14:paraId="104406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A1B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李慧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471F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郭淑梅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022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隋秀娥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6070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赵国利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DB8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赵爱军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1D1E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史永财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52A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王德才</w:t>
            </w:r>
          </w:p>
        </w:tc>
      </w:tr>
      <w:tr w14:paraId="41D772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7062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于淑梅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B10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麻继华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202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E7E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5E4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220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3F9E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A55F1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67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E02AF2">
            <w:pPr>
              <w:ind w:firstLine="240" w:firstLineChars="100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向阳办事处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9932D4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0DF616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7A1B2F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8559ED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000DB7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 w14:paraId="4C3A38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F88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高乃若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6533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党淑珍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AB80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陆海萍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B904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李强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E60E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张勇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675A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刘国良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29F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张鑫鑫</w:t>
            </w:r>
          </w:p>
        </w:tc>
      </w:tr>
      <w:tr w14:paraId="6897A1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B44B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王兰梅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4C1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曹会梓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7BF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张桂兰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683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李爽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959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武金亭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66FE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甄程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1FD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王春茂</w:t>
            </w:r>
          </w:p>
        </w:tc>
      </w:tr>
      <w:tr w14:paraId="1E8ACA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8A3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陈来保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A5D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李云华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B88B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孙猛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DF3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曹丽霞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60A2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孟昭成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B4F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王广才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846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赵俊敏</w:t>
            </w:r>
          </w:p>
        </w:tc>
      </w:tr>
      <w:tr w14:paraId="52E8C1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CF6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杨忠孝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39A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郭金玲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A3F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焦欣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0D1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刘秀英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D09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王颖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5DE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路明久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71E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姜林梅</w:t>
            </w:r>
          </w:p>
        </w:tc>
      </w:tr>
      <w:tr w14:paraId="5087AF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649F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祁风山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8F4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张兆娟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53E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王章信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85C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孟清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C84D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刘福贵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4F27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张向家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DB7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于文婷</w:t>
            </w:r>
          </w:p>
        </w:tc>
      </w:tr>
      <w:tr w14:paraId="4B3F09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2664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余平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D53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芦凤弟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40E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于桂华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2F1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周兴克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3672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齐峰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8BE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梁永山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214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王超</w:t>
            </w:r>
          </w:p>
        </w:tc>
      </w:tr>
      <w:tr w14:paraId="7D2D52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861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李秀春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68BE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曲冬梅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C71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周艳萍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E30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单守国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0E4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张庆良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BF4F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苏永杰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174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陈伟华</w:t>
            </w:r>
          </w:p>
        </w:tc>
      </w:tr>
      <w:tr w14:paraId="0CA2F6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A0AB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崔玉顺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12B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丁绍武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4F3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吴金有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C48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王明明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335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陈文红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2F3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魏旭东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2C4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潘石</w:t>
            </w:r>
          </w:p>
        </w:tc>
      </w:tr>
      <w:tr w14:paraId="57D402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174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杨喜斌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BCC5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刘志君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6B55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郝淑丽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0F2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王秀芹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00E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代忠利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589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吕金禄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18C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焦义宝</w:t>
            </w:r>
          </w:p>
        </w:tc>
      </w:tr>
      <w:tr w14:paraId="671876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7BB8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张义富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851A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甄长江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9B2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满达拉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894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许春晖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993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楚振江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6B5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杨春学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DCB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霍春宝</w:t>
            </w:r>
          </w:p>
        </w:tc>
      </w:tr>
      <w:tr w14:paraId="12BF1D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A09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李连玉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3C4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张尧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EBEB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王福权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3EF0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王桂凤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CB7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洪恩艳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A3F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李新存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1459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高亚涛</w:t>
            </w:r>
          </w:p>
        </w:tc>
      </w:tr>
      <w:tr w14:paraId="65F704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61E4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李作彦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C14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崔广栋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F911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贾春英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A198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敖宝成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968E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于广霞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5F7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于新华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E114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王洪起</w:t>
            </w:r>
          </w:p>
        </w:tc>
      </w:tr>
      <w:tr w14:paraId="756AA6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C42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马志江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DF4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宋振红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B95D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陈秀梅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C49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张帅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3CC3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侯长荣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154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吴永臣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89CE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房永涛</w:t>
            </w:r>
          </w:p>
        </w:tc>
      </w:tr>
      <w:tr w14:paraId="0201C6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C0B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郝兴文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54B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孟祥田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E06E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胡世江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F6A7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闫明涛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57C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周义君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2C98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姜宝龙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2D2F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张振江</w:t>
            </w:r>
          </w:p>
        </w:tc>
      </w:tr>
      <w:tr w14:paraId="06022A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991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符长林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DE7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赵素芬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41A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刘文化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29D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娄国英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F7B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张绍杰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864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王吉胜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C8A0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王丽娟</w:t>
            </w:r>
          </w:p>
        </w:tc>
      </w:tr>
      <w:tr w14:paraId="4FC159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842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于文香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68FA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鄂恒龙 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FA9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白凤岐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6BF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张军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01A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唐延生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1E1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姚桂芹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D22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曹红梅</w:t>
            </w:r>
          </w:p>
        </w:tc>
      </w:tr>
      <w:tr w14:paraId="51F6FC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40A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许丙兰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EC4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赵成海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A7C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任吉忠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F11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李桂清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B06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李长荣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028F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邵艳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F29A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刘连有</w:t>
            </w:r>
          </w:p>
        </w:tc>
      </w:tr>
      <w:tr w14:paraId="1CCAB0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03C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黄士军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BA2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国军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905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赵雷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8C8D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罗锦武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6119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孟庆江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F7E7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陶伟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FFA8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张东</w:t>
            </w:r>
          </w:p>
        </w:tc>
      </w:tr>
      <w:tr w14:paraId="4A653F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B03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肖向杰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BDD8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梁贵福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B29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姜建芹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E48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于海春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734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王正伟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C21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王秀江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DEC5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梁淑敏</w:t>
            </w:r>
          </w:p>
        </w:tc>
      </w:tr>
      <w:tr w14:paraId="7D332F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3E23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李丽华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EB3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张鹏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277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丛玉香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277F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张福军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19A2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宋海志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6C8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赵永明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4ED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吴桂兰</w:t>
            </w:r>
          </w:p>
        </w:tc>
      </w:tr>
      <w:tr w14:paraId="69D7AE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FEE3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铁金权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DF79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徐艳荣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E0F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车明轩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A88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杨明亮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1A9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李河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1EB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徐宝范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D96B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李淑范</w:t>
            </w:r>
          </w:p>
        </w:tc>
      </w:tr>
      <w:tr w14:paraId="5616CB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297D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徐风梅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3905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王宏伟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6C87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姜雪松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BD7A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唐丽秋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E82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祁君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143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邹淑霞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4C0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周庆云</w:t>
            </w:r>
          </w:p>
        </w:tc>
      </w:tr>
      <w:tr w14:paraId="2AA60B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3E2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唐伍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348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冯金明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996F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谢欲香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FF4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赵长山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600F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朱颖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BC0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梁爽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F67E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姜美华</w:t>
            </w:r>
          </w:p>
        </w:tc>
      </w:tr>
      <w:tr w14:paraId="493693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E74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刘君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088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关俊红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BF1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刘志江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FEC9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王乃晟 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A66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王振久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1E49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仲兆海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D5C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苗云庆</w:t>
            </w:r>
          </w:p>
        </w:tc>
      </w:tr>
      <w:tr w14:paraId="375B6F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392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李长贵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48B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解敏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6E59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王柳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6EE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刘红梅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1B20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李学彬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3E69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林东梅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BC6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王兰</w:t>
            </w:r>
          </w:p>
        </w:tc>
      </w:tr>
      <w:tr w14:paraId="58DB85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440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孟繁云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2CC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曹占秀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A640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蔡福林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AF1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隋书敏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F856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王云峰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CAC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李惠颖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09E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李长国</w:t>
            </w:r>
          </w:p>
        </w:tc>
      </w:tr>
      <w:tr w14:paraId="08A9E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B01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王代芹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4F03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李静霞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602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闯家龙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F48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于德海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1A01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李士元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113A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黄少英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F5F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姚海丽</w:t>
            </w:r>
          </w:p>
        </w:tc>
      </w:tr>
      <w:tr w14:paraId="35A6D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69B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王兴臣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8C70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白云祥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0749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李俊昌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150C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李亚荣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0FE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赵杰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C7EC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张鑫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3DAD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苗金成</w:t>
            </w:r>
          </w:p>
        </w:tc>
      </w:tr>
      <w:tr w14:paraId="55A681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A7B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董秀山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29A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纪会臣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AC4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谢淑杰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F9F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宋俊娥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08F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曲军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4EB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罗宝昌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0F22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康婷</w:t>
            </w:r>
          </w:p>
        </w:tc>
      </w:tr>
      <w:tr w14:paraId="4FA22C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E8A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王玉敬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4BA4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王美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3F8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祁家祥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3A5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卜玉文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802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李晶茹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83F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刘晓东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6F0A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肖桂荣</w:t>
            </w:r>
          </w:p>
        </w:tc>
      </w:tr>
      <w:tr w14:paraId="69BE49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D90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周颖棣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DC0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张艳玲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AA9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宿桂萍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DA4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康元海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89A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刘清杰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99B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赵凤芝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AD4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刘冬梅</w:t>
            </w:r>
          </w:p>
        </w:tc>
      </w:tr>
      <w:tr w14:paraId="118F87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54B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石龙贺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00D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吕士坤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979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王金柱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EF4F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张来玉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042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张凌弟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207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张义华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F58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王之武</w:t>
            </w:r>
          </w:p>
        </w:tc>
      </w:tr>
      <w:tr w14:paraId="7C409A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CDB6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杨恩福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D52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韩彩艳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301E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周广财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1CAF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徐占江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503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郑丹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6C9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田玉有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DB4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王志军</w:t>
            </w:r>
          </w:p>
        </w:tc>
      </w:tr>
      <w:tr w14:paraId="001F77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317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银绍清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5EE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赵亚杰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E43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马海龙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125C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徐凤芝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D035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谢楠楠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8B9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沙广庆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4CA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罗志彬</w:t>
            </w:r>
          </w:p>
        </w:tc>
      </w:tr>
      <w:tr w14:paraId="07A815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668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唐恩领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8F0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李晓涛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60F5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刘志芹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FC2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王宝臣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870E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张淑云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C277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胡玉芝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A45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刘贵花</w:t>
            </w:r>
          </w:p>
        </w:tc>
      </w:tr>
      <w:tr w14:paraId="23676A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E28E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刘忠仁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AFF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宋柏娴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768B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王永勋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C556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冯军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2755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铁金杰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877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关红亮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4B05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马彪</w:t>
            </w:r>
          </w:p>
        </w:tc>
      </w:tr>
      <w:tr w14:paraId="6BC735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F828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于淑艳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A65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李振宝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E32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张均伟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7CB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曾祥锋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7B1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刘继彬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262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赵淑艳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2338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贾孝如</w:t>
            </w:r>
          </w:p>
        </w:tc>
      </w:tr>
      <w:tr w14:paraId="1814AD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F6A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秦淑环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622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李振宇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A55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陈微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7FF5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王传鹏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F78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赵金贵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B54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李丽娟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66A3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李玉华</w:t>
            </w:r>
          </w:p>
        </w:tc>
      </w:tr>
      <w:tr w14:paraId="002255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B0A0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董桂霞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07D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张春梅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D620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庞志财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969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徐秀华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F668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赵守文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F82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李微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D95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范玉忠</w:t>
            </w:r>
          </w:p>
        </w:tc>
      </w:tr>
      <w:tr w14:paraId="66138F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BB9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赵严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97A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汤庆林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70C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张配雨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15F8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杜玉库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DAF4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秦永远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1FED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郭凤之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039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吴少杰</w:t>
            </w:r>
          </w:p>
        </w:tc>
      </w:tr>
      <w:tr w14:paraId="14C032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A50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丁宏宇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CFA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刘子豪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6E06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周艳华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DAD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刘丽敏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6D9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吴淑春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B75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张志芹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49A2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陈柱</w:t>
            </w:r>
          </w:p>
        </w:tc>
      </w:tr>
      <w:tr w14:paraId="1132E9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3F8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何晓良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6A55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董来发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9CC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张德彦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A1F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林德茂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C10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姜振和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FB8D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崔岩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F90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夏明战</w:t>
            </w:r>
          </w:p>
        </w:tc>
      </w:tr>
      <w:tr w14:paraId="7320A2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EC83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于静义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7356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陈显江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1DB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李淑华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7CD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张文才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101E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都兴豹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14B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谢民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241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李宝军</w:t>
            </w:r>
          </w:p>
        </w:tc>
      </w:tr>
      <w:tr w14:paraId="46C37B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A00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徐明财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76F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韩玉梅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A088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彭树江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0F9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章永德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D499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蔺德祥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4A1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010E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8491B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67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A2BC1D">
            <w:pPr>
              <w:ind w:firstLine="240" w:firstLineChars="100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兴华办事处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05544F1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17C7E4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E9D2D4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D98CF7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D21E35">
            <w:pPr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 w14:paraId="486990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F3A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刘德刚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68A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周德一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D16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崔殿富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BF7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王新颖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8AE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徐彬彬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9DE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李清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ABA6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敖丽红</w:t>
            </w:r>
          </w:p>
        </w:tc>
      </w:tr>
      <w:tr w14:paraId="0FB636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4B6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王占江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42C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鲍志勇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DA73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张立波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77C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孙玉芹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B23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李伟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819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张琦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C57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铁学婷</w:t>
            </w:r>
          </w:p>
        </w:tc>
      </w:tr>
      <w:tr w14:paraId="7A0A28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B32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庞华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FBD6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李景荣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043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谷士杰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494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刘颜红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779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徐树佳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DF5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王玉梅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DCEE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高稹强</w:t>
            </w:r>
          </w:p>
        </w:tc>
      </w:tr>
      <w:tr w14:paraId="37AD31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889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李绍杰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DEF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金东华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F0D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许丽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97B2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卞丽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BA91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谢云玲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BE7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杨义军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6E2D2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李宝江</w:t>
            </w:r>
          </w:p>
        </w:tc>
      </w:tr>
      <w:tr w14:paraId="4A84D22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C090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罗今女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C48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李辉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3BFD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张月昆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CE6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李殿香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08A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张玉春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52F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于明利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78E2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梁爽</w:t>
            </w:r>
          </w:p>
        </w:tc>
      </w:tr>
      <w:tr w14:paraId="6FEF0A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5F77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邹方明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D8B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杨聪礼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D35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包春云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15A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柳玉彬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D08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李恩江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9D0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施宝和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3C9A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丁桂英</w:t>
            </w:r>
          </w:p>
        </w:tc>
      </w:tr>
      <w:tr w14:paraId="5DD34B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EC64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蔡江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CBF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栾桂菊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09B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文成伟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1C3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于磊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EDBB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郭茂森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4EA8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樊爱军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C8D9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庞国</w:t>
            </w:r>
          </w:p>
        </w:tc>
      </w:tr>
      <w:tr w14:paraId="4F7943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63C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胡树林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23EC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赵红梅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4EF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赵维民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C3BA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吴长江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73E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刘继君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35A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王长福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45CD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车连英</w:t>
            </w:r>
          </w:p>
        </w:tc>
      </w:tr>
      <w:tr w14:paraId="574198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54F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潘国君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E18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石峰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3EC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舒彦奎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11A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鲁守秀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ABE7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常华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DE4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李悦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1C19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张春红</w:t>
            </w:r>
          </w:p>
        </w:tc>
      </w:tr>
      <w:tr w14:paraId="6F077C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88F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候喜魁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E94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陈凤娟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0FD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杨玉珍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6363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刘桂莲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250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刘铁柱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192F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韩利民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5BF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李淑君</w:t>
            </w:r>
          </w:p>
        </w:tc>
      </w:tr>
      <w:tr w14:paraId="5B606B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210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B9A2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邹贵军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D91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顾建波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533F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朱国汉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E9EE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王峰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4C2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E025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苏仲军</w:t>
            </w:r>
          </w:p>
        </w:tc>
      </w:tr>
      <w:tr w14:paraId="4A1EA0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713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孟维君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899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张学玉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18C2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张春平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391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宋航涛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6290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李恩福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487B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肖琳琳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759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路平</w:t>
            </w:r>
          </w:p>
        </w:tc>
      </w:tr>
      <w:tr w14:paraId="7662D6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C824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吕厚臣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BF0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王海澎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74B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单为刚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9DA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王华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605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张福臣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FBC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冯万才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F26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包宝成</w:t>
            </w:r>
          </w:p>
        </w:tc>
      </w:tr>
      <w:tr w14:paraId="4EA98B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6A0E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闫宝虎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9C89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杜尚品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0A5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吴文龙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FEA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厐亚利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E0C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金刚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980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田根柱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CAE2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郝胜军</w:t>
            </w:r>
          </w:p>
        </w:tc>
      </w:tr>
      <w:tr w14:paraId="5B37B4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6EC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罗纯峰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E746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周玉艳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EFBF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刘成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4320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郑宝文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EB1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刘俊茹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073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崔明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376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杜玉文</w:t>
            </w:r>
          </w:p>
        </w:tc>
      </w:tr>
      <w:tr w14:paraId="5B70F0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EA71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谷淑清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A69D4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肖文华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89C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崔殿魁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B7F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王淑君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13E0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张义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DCA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陈立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B83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李琪</w:t>
            </w:r>
          </w:p>
        </w:tc>
      </w:tr>
      <w:tr w14:paraId="4EBF54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443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梁君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4AA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张宝军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E8C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江文玉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3AF5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贾楠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935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孙代富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F19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李森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3CA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吕常娥</w:t>
            </w:r>
          </w:p>
        </w:tc>
      </w:tr>
      <w:tr w14:paraId="0C5E9B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6AA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马长军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B8C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石景龙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17BE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邹永平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E483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王东雪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8927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毕国福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969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顾丽芳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E5F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李洪霞</w:t>
            </w:r>
          </w:p>
        </w:tc>
      </w:tr>
      <w:tr w14:paraId="4C7E1B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AFA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侯喜功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A80D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张亚杰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7FC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曲玉贵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77C5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李家有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4F3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吴向丽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88A2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王克荣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F4CE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田玉石</w:t>
            </w:r>
          </w:p>
        </w:tc>
      </w:tr>
      <w:tr w14:paraId="7B5C3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115F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许晶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9D1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张万千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786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解桂荣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D2F9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王桂兰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6120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周红颖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F00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李国辉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131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李国锋</w:t>
            </w:r>
          </w:p>
        </w:tc>
      </w:tr>
      <w:tr w14:paraId="10DE23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146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徐洁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F9F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刘永梅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CDE4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温有超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75E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刘宝琦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5F4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赵东林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7F87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麻自军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340F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杨威</w:t>
            </w:r>
          </w:p>
        </w:tc>
      </w:tr>
      <w:tr w14:paraId="713E91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85ED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王克平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629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张育光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DAE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许凯博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2204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杨金凤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2A4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杜悦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43F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张淑杰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3FCE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张志坤</w:t>
            </w:r>
          </w:p>
        </w:tc>
      </w:tr>
      <w:tr w14:paraId="6AE7EA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C7A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武斌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854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张延军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EA15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刘玉玲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4CF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胡淑芹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2C6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庞春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2CD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李红梅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E67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徐振原</w:t>
            </w:r>
          </w:p>
        </w:tc>
      </w:tr>
      <w:tr w14:paraId="08ED30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D74F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闫可信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30D6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郝明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398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代明臣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5EB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魏丕珍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D5E4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刘艳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B9D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苏贵清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54B9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管汝春</w:t>
            </w:r>
          </w:p>
        </w:tc>
      </w:tr>
      <w:tr w14:paraId="03ED7C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8CC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姜贵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D06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宁涛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6C66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何艳广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8B10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金胜德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CB7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郝士江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AE24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付建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261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王书香</w:t>
            </w:r>
          </w:p>
        </w:tc>
      </w:tr>
      <w:tr w14:paraId="7980BB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F8A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黄福江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B31A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王月英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22E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柳许程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DF4C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袁世贤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673B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刘建峰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123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陈昊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371B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石岩</w:t>
            </w:r>
          </w:p>
        </w:tc>
      </w:tr>
      <w:tr w14:paraId="7D5567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1EED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麻自霞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84D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李荣桐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D32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高娃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D63C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刘翠龙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D43F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王敏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3FC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张立杰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289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王晓红</w:t>
            </w:r>
          </w:p>
        </w:tc>
      </w:tr>
      <w:tr w14:paraId="73B12B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6936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徐秀华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1EDA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陈代利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1D2C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袁立山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1A48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毛云明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EE9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黄普生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296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宋长立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BAE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周海龙</w:t>
            </w:r>
          </w:p>
        </w:tc>
      </w:tr>
      <w:tr w14:paraId="2B3309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1C3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陈玉霞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835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孙永军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E22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董德民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8CCC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袁淑兰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3DE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黄忠生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23F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段福贵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0CAD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李立天</w:t>
            </w:r>
          </w:p>
        </w:tc>
      </w:tr>
      <w:tr w14:paraId="3CB0C6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0C3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赵学明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41C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刘文龙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92E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朱淑清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527D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赵新杰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412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常跃金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20B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于桂秀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4AF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王春华</w:t>
            </w:r>
          </w:p>
        </w:tc>
      </w:tr>
      <w:tr w14:paraId="15FDF8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45D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郭超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1B6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贺金莲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51E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刘长海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D9E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高立秋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C89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乔文秀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F59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安国臣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755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赵淑兰</w:t>
            </w:r>
          </w:p>
        </w:tc>
      </w:tr>
      <w:tr w14:paraId="36FFAF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673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潘春明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F3F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王艳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E01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李聪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B76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朱举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BCDB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高振国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665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李玉明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B7D0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安成喜</w:t>
            </w:r>
          </w:p>
        </w:tc>
      </w:tr>
      <w:tr w14:paraId="636EB8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B14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王宇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657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王铁丰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45E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梁海杨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8947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赵洪义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681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闫成襄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791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迟立芝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A7C5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周文阁</w:t>
            </w:r>
          </w:p>
        </w:tc>
      </w:tr>
      <w:tr w14:paraId="6E21EC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F06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李雪松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EF1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刘杨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8AE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刘洪涛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B10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毕建峰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1690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柳桂香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528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F85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曹淑英</w:t>
            </w:r>
          </w:p>
        </w:tc>
      </w:tr>
      <w:tr w14:paraId="29D539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67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6D4B41">
            <w:pPr>
              <w:ind w:firstLine="240" w:firstLineChars="100"/>
              <w:rPr>
                <w:rFonts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</w:rPr>
              <w:t>正阳办事处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6B1F97">
            <w:pPr>
              <w:rPr>
                <w:rFonts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1B5609">
            <w:pPr>
              <w:rPr>
                <w:rFonts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7F016A">
            <w:pPr>
              <w:rPr>
                <w:rFonts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2EA968">
            <w:pPr>
              <w:rPr>
                <w:rFonts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04296F">
            <w:pPr>
              <w:rPr>
                <w:rFonts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00E5C5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4D4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白雪峰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388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孙成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865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陈玉杰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8D2A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孟相斌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8F1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张海生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C5B4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廉世忠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490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李爱国</w:t>
            </w:r>
          </w:p>
        </w:tc>
      </w:tr>
      <w:tr w14:paraId="6FAD51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A57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魏冬梅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140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张秀娟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E89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孙岩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AFC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刘轶武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0D21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段立彬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5063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王俊峰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0BF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岳改梅</w:t>
            </w:r>
          </w:p>
        </w:tc>
      </w:tr>
      <w:tr w14:paraId="170A2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5D47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韩显吉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EDF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刘颖珍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D90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李岩柏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E38B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谷景涛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FD8D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李光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A83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孟庆卓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757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刘淑清</w:t>
            </w:r>
          </w:p>
        </w:tc>
      </w:tr>
      <w:tr w14:paraId="6A513B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62D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赵艳霞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DF3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曲圣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0EC3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陈景春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F12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陈宝森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078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钱深发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7C4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李浩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4D2F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周丽</w:t>
            </w:r>
          </w:p>
        </w:tc>
      </w:tr>
      <w:tr w14:paraId="67B819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6DE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李启斌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8E0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刘婷婷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BC35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王晓冰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7A31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陈玉军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5A1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董洪利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F1B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佟立志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6D1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郭彦杰</w:t>
            </w:r>
          </w:p>
        </w:tc>
      </w:tr>
      <w:tr w14:paraId="613DD0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6E06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范春月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CBEC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徐贵忠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8127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张凤芝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0FC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丁国海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5D7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王春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D4F5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AA6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顾建明</w:t>
            </w:r>
          </w:p>
        </w:tc>
      </w:tr>
      <w:tr w14:paraId="0E6372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2DA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耿全玉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7A6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齐相华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832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徐秀云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730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张万奎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42A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刘福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BAC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袭建叶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3BF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宋玉梅</w:t>
            </w:r>
          </w:p>
        </w:tc>
      </w:tr>
      <w:tr w14:paraId="68B23E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D9E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谷秀杰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E29B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董艳秋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EAA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张岩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D58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梁文芳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B0F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刘宇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625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孙淑梅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AD9C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张晓明</w:t>
            </w:r>
          </w:p>
        </w:tc>
      </w:tr>
      <w:tr w14:paraId="1B3BA5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83CE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陈哈明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600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李玉春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05E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徐巍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55F8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马柏峰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2CFB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乌兰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E6C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朱庆和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B6E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罗继红</w:t>
            </w:r>
          </w:p>
        </w:tc>
      </w:tr>
      <w:tr w14:paraId="148296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614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王少坤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E9A8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马贺军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1A4A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高志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486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王俊岩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815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吕凤武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9B2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杨国文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EDC5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赵金香</w:t>
            </w:r>
          </w:p>
        </w:tc>
      </w:tr>
      <w:tr w14:paraId="2B89F0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6A08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杜建玲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268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李艳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6CFE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邹志君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057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王伟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188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张玉文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F7C4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孙冬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0555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张磊</w:t>
            </w:r>
          </w:p>
        </w:tc>
      </w:tr>
      <w:tr w14:paraId="756748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F31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时海波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361C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孙志国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D6E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孙豫双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EF39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李淑荣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2AF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王玉杰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9B88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高树英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6352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迟博</w:t>
            </w:r>
          </w:p>
        </w:tc>
      </w:tr>
      <w:tr w14:paraId="475FE3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0AF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陈晨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BA5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郑秀敏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F7B2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李春香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75AB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周万江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1126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孙谷英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EED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代学民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1A3E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楚孔祥</w:t>
            </w:r>
          </w:p>
        </w:tc>
      </w:tr>
      <w:tr w14:paraId="5E7DA2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46A8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孙国显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88A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刘殿文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BBE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孙秀军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AB10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洪华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697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孙悦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D192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孙忠权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54B0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刘啓廉</w:t>
            </w:r>
          </w:p>
        </w:tc>
      </w:tr>
      <w:tr w14:paraId="2CAA91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D1E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杨晓波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0AA0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杜文清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E02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张利敏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F58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张威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9F4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王树林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E20B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李建国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73ED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曲月霞</w:t>
            </w:r>
          </w:p>
        </w:tc>
      </w:tr>
      <w:tr w14:paraId="63EFFA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8090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姜继国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617B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王雅冬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3F0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石秀清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FD9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刘军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D808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王克良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CF5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曲宏斌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FC28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王德兄</w:t>
            </w:r>
          </w:p>
        </w:tc>
      </w:tr>
      <w:tr w14:paraId="4BA3E9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2A1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朱年皓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E377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冯涛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0B1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袁晨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9D4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王兴宇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9D0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纪会君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D77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A19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王俊利</w:t>
            </w:r>
          </w:p>
        </w:tc>
      </w:tr>
      <w:tr w14:paraId="354756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FF4F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王新民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E28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马清兰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D80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沈兴国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606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王淑霞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5134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王雪云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0E6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吴宁宁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15CD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江志全</w:t>
            </w:r>
          </w:p>
        </w:tc>
      </w:tr>
      <w:tr w14:paraId="6B637A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3966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冯丹丹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800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董轩伯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E8F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陈久生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13E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毛福臣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39BD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刘丹丹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1A56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闻凤珍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1877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曹丽平</w:t>
            </w:r>
          </w:p>
        </w:tc>
      </w:tr>
      <w:tr w14:paraId="4550B2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4869F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郭忠军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368F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马清春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6622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朱福才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089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周桂玲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696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王云铸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AC6C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盛桂清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015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赵海山</w:t>
            </w:r>
          </w:p>
        </w:tc>
      </w:tr>
      <w:tr w14:paraId="1D100D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997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纪兴财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FFF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陈钦艳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F29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张敬军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606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张丽萍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302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闫克芹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353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孙艳红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916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王春连</w:t>
            </w:r>
          </w:p>
        </w:tc>
      </w:tr>
      <w:tr w14:paraId="0D35B9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7C28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宋玉刚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9FEF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王金碧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AD3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李震宇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5D2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任贵成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4655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刘会春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43A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刘翠芸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6B25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李虞宣</w:t>
            </w:r>
          </w:p>
        </w:tc>
      </w:tr>
      <w:tr w14:paraId="0BF3CB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896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王实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91B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曲泰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6DA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唐广德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D26F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肖丽红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7FB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王宪光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3651D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邱军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B76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李金龙</w:t>
            </w:r>
          </w:p>
        </w:tc>
      </w:tr>
      <w:tr w14:paraId="58BF25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232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754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林玉志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67C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丁京广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420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张安成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EDCB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王桂清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687F5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于志新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339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陈卓</w:t>
            </w:r>
          </w:p>
        </w:tc>
      </w:tr>
      <w:tr w14:paraId="69F771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4D3D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李新江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3EA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刘杰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EE4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吴广祥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AA1C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史永志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6E7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由丽荣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2384A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王志强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68E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张洪海</w:t>
            </w:r>
          </w:p>
        </w:tc>
      </w:tr>
      <w:tr w14:paraId="7A0966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834D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王朋友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74C9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赵海云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F86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李秀才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871D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赵连成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1DD7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杨雅梅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AA44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李联增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B1CD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赵翠平</w:t>
            </w:r>
          </w:p>
        </w:tc>
      </w:tr>
      <w:tr w14:paraId="0C3E72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495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袁守全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02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孙玲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B803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刘忠义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4362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常淑利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CA5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田洪杰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5F373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董明君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254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蔡贵林</w:t>
            </w:r>
          </w:p>
        </w:tc>
      </w:tr>
      <w:tr w14:paraId="52302A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E0E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郭本权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BAE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李凤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DCA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6DD1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D2E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767D5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093C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B3E3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060E8A">
            <w:pPr>
              <w:widowControl/>
              <w:ind w:firstLine="221" w:firstLineChars="100"/>
              <w:jc w:val="left"/>
              <w:textAlignment w:val="center"/>
              <w:rPr>
                <w:rFonts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  <w:t>铁东办事处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3311AF2">
            <w:pPr>
              <w:rPr>
                <w:rFonts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DB089F">
            <w:pPr>
              <w:rPr>
                <w:rFonts w:ascii="仿宋" w:hAnsi="仿宋" w:eastAsia="仿宋" w:cs="仿宋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53A6124">
            <w:pPr>
              <w:rPr>
                <w:rFonts w:ascii="仿宋" w:hAnsi="仿宋" w:eastAsia="仿宋" w:cs="仿宋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4C34D6">
            <w:pPr>
              <w:rPr>
                <w:rFonts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6691D5">
            <w:pPr>
              <w:rPr>
                <w:rFonts w:ascii="仿宋" w:hAnsi="仿宋" w:eastAsia="仿宋" w:cs="仿宋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BF4A63">
            <w:pPr>
              <w:rPr>
                <w:rFonts w:ascii="仿宋" w:hAnsi="仿宋" w:eastAsia="仿宋" w:cs="仿宋"/>
                <w:color w:val="000000"/>
                <w:sz w:val="22"/>
                <w:szCs w:val="22"/>
              </w:rPr>
            </w:pPr>
          </w:p>
        </w:tc>
      </w:tr>
      <w:tr w14:paraId="58F52C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0D1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张友贵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688A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霍建军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27A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孙文光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A749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何影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235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于振水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79B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史凤兰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0CA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林忠全</w:t>
            </w:r>
          </w:p>
        </w:tc>
      </w:tr>
      <w:tr w14:paraId="535B38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B82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李志友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662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张艳辉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859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马文龙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3D92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刘瑞兰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AA6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沈玉禄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2BA4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杜玉敏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1A2D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张胜利</w:t>
            </w:r>
          </w:p>
        </w:tc>
      </w:tr>
      <w:tr w14:paraId="52DACB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955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武希春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DBD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任凤霞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E5DC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张坤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AB9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苑朋敏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E024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王玉霞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B343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金宝江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EB8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何彦丽</w:t>
            </w:r>
          </w:p>
        </w:tc>
      </w:tr>
      <w:tr w14:paraId="45EF36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3CF7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王庆华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4E92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梁莹莹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CC5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孙涛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828A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于丽敏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18D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马宁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70B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胡善志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224E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刘希正</w:t>
            </w:r>
          </w:p>
        </w:tc>
      </w:tr>
      <w:tr w14:paraId="02928D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419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马德生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8954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吴永慧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ACA2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刘在宇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88F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毛庆新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346A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袁忠亮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58BA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于泳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06A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郭志云</w:t>
            </w:r>
          </w:p>
        </w:tc>
      </w:tr>
      <w:tr w14:paraId="25F2CF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DE5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李振华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E398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周玉梅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EA7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A5F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谢连实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845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王学朋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C13B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王淑英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DD1B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闫凤英</w:t>
            </w:r>
          </w:p>
        </w:tc>
      </w:tr>
      <w:tr w14:paraId="0110E7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61F0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魏文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23B2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李彦杰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ED8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王兰兰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D1E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王淑兰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3B7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董桂珠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F9D3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宗国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868C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杜鹏贺</w:t>
            </w:r>
          </w:p>
        </w:tc>
      </w:tr>
      <w:tr w14:paraId="56AC7B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0A0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刘文军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F1C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王玉霞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4E1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张晓红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81AB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李成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EDA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梁继发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D0EE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司桂兰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F52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李学成</w:t>
            </w:r>
          </w:p>
        </w:tc>
      </w:tr>
      <w:tr w14:paraId="0B7E05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1DFD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潭继生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60BE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周秀金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6D3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王伟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E79E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赵凤艳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0E4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张振祥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FD6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教忠艳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A80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刘淑英</w:t>
            </w:r>
          </w:p>
        </w:tc>
      </w:tr>
      <w:tr w14:paraId="3AA0ED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2423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邵慧文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3F1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刘峰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349A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周延明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1D4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牛井贵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6BB8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洪振龙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B79A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王金福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81FE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李玲波</w:t>
            </w:r>
          </w:p>
        </w:tc>
      </w:tr>
      <w:tr w14:paraId="46080B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7F1B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徐丽娟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F9C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刘艳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BAD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闫淑文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673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牛景林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663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程慧君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CD5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荆凤霞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EA09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刘维利</w:t>
            </w:r>
          </w:p>
        </w:tc>
      </w:tr>
      <w:tr w14:paraId="192F3C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179C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刘占庆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5CE5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孙士田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58D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褚晶涛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2F1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温玉兰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7A0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孙胜谦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0708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杨金明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D7AA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苗学海</w:t>
            </w:r>
          </w:p>
        </w:tc>
      </w:tr>
      <w:tr w14:paraId="2F80BB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E0C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杨殿臣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10E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孙玉霞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D671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徐西华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F06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王鹏俊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39D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宋兆梅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F3B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毕桂贞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F11B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商愉</w:t>
            </w:r>
          </w:p>
        </w:tc>
      </w:tr>
      <w:tr w14:paraId="608C59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4DC6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王忠波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C01D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陈树东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7E2F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刘淑兰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54E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秦玉民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DF34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江春峰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D058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许吉利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B24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袁秋玲</w:t>
            </w:r>
          </w:p>
        </w:tc>
      </w:tr>
      <w:tr w14:paraId="6190D9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A8B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王荣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EB91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于军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532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管汝英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B7D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张春光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5AC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李田凤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F246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刘金花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A4C4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陈雅南</w:t>
            </w:r>
          </w:p>
        </w:tc>
      </w:tr>
      <w:tr w14:paraId="6A99A7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E75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张洪涛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6FE5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黄殿玉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13B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候晓军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9CD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王凤玲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5A19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孙文真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495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赵丹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76CF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张春香</w:t>
            </w:r>
          </w:p>
        </w:tc>
      </w:tr>
      <w:tr w14:paraId="3717B0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88C9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李兰香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EFC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李翠红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A09F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沈玉佺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E281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李顺田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B085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杜俊秋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B155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冯丽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3BDE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刘广宇 </w:t>
            </w:r>
          </w:p>
        </w:tc>
      </w:tr>
      <w:tr w14:paraId="318F89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2DF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许长双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520E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朱宝书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8D7A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闫长春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90B6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李顺梅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C9D5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刘涛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66B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张守臣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0F5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王忠</w:t>
            </w:r>
          </w:p>
        </w:tc>
      </w:tr>
      <w:tr w14:paraId="437ABE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E562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王凤兰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1A0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张国忠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B20A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王胜恒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3C4E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刘守荣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6F4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刘长荣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7C30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王永生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399E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张桂珍</w:t>
            </w:r>
          </w:p>
        </w:tc>
      </w:tr>
      <w:tr w14:paraId="60DED5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B0C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迟志娟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0574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王阔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258B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李红谣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07EB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李洪旭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8636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范兴亮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48B0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任凤城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8F8A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宋德生</w:t>
            </w:r>
          </w:p>
        </w:tc>
      </w:tr>
      <w:tr w14:paraId="3DD813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5CA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范兴军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B36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王敬忠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B55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张国文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F02A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梁殿财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730E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张琪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A4CE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张庆宇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280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杜玉春</w:t>
            </w:r>
          </w:p>
        </w:tc>
      </w:tr>
      <w:tr w14:paraId="2C5556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C07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王春光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EBB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丁淑梅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4787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张翠云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6B87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王长永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9229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何艳成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30CC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张广明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6D1B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康桂芹</w:t>
            </w:r>
          </w:p>
        </w:tc>
      </w:tr>
      <w:tr w14:paraId="5CC4EE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8C2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陈庆杰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C70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张利文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FA6C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李春丽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09F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李文桐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4ADC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孙景清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A7D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葛蕊萍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F4B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王谦谦</w:t>
            </w:r>
          </w:p>
        </w:tc>
      </w:tr>
      <w:tr w14:paraId="6F74A8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B62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王桂荣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F211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韩杰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8ECC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赵旭光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24D4E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曹君福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50D0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吴淑琴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27CA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王崇森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1B51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宋海春</w:t>
            </w:r>
          </w:p>
        </w:tc>
      </w:tr>
      <w:tr w14:paraId="03A34A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BD3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徐玉武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CBB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鄂伟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01F9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于国臣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1CE1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刘玉艳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C1AD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刘维江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538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王莉美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CE8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杨秀芹</w:t>
            </w:r>
          </w:p>
        </w:tc>
      </w:tr>
      <w:tr w14:paraId="6A956E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E5B3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王玉海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FCE1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杨淑晶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928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高玉和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BF8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马振财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6B3D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吴广胜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B892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陈宇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8A9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袁静芳</w:t>
            </w:r>
          </w:p>
        </w:tc>
      </w:tr>
      <w:tr w14:paraId="61FEAB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11883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BC0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张文旭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10C3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李英民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735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曾桂芬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5E78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孟庆林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4BB8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韩秀英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5DA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杨振廷</w:t>
            </w:r>
          </w:p>
        </w:tc>
      </w:tr>
      <w:tr w14:paraId="7DFD1E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6E1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张辉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FF86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赵国福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6D08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张宇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343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王俊莲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F7FD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赵延梅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49A5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王兰环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D8E4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戚永华</w:t>
            </w:r>
          </w:p>
        </w:tc>
      </w:tr>
      <w:tr w14:paraId="4A3B3F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FAA8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李丹丹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7175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卜秀叶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42C1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宋太兴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3751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田章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F505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马有霞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4766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张德全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78F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门利勇</w:t>
            </w:r>
          </w:p>
        </w:tc>
      </w:tr>
      <w:tr w14:paraId="20D33A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9892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王玉岭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8B1A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任志勇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BF3B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褚立国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67C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苏英华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0C40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李春娣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2AFC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张先奇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F8C5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62BE4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269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5299E7">
            <w:pPr>
              <w:keepNext w:val="0"/>
              <w:keepLines w:val="0"/>
              <w:widowControl/>
              <w:suppressLineNumbers w:val="0"/>
              <w:ind w:firstLine="241" w:firstLineChars="100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lang w:val="en-US" w:eastAsia="zh-CN"/>
              </w:rPr>
            </w:pPr>
          </w:p>
          <w:p w14:paraId="4AD27646">
            <w:pPr>
              <w:keepNext w:val="0"/>
              <w:keepLines w:val="0"/>
              <w:widowControl/>
              <w:suppressLineNumbers w:val="0"/>
              <w:ind w:firstLine="241" w:firstLineChars="100"/>
              <w:jc w:val="both"/>
              <w:textAlignment w:val="center"/>
              <w:rPr>
                <w:rFonts w:ascii="宋体" w:cs="宋体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lang w:val="en-US" w:eastAsia="zh-CN"/>
              </w:rPr>
              <w:t>四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</w:rPr>
              <w:t>月取消</w:t>
            </w: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214F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C11E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715B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EBF0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7A34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color w:val="000000"/>
                <w:sz w:val="24"/>
              </w:rPr>
            </w:pPr>
          </w:p>
        </w:tc>
      </w:tr>
      <w:tr w14:paraId="2DACA7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2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ED6B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张平</w:t>
            </w:r>
          </w:p>
        </w:tc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7C42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谷淑珍</w:t>
            </w: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2DC4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徐西春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A087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张志国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680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王喜伟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DD6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刘福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FBC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郝彦明</w:t>
            </w:r>
          </w:p>
        </w:tc>
      </w:tr>
      <w:tr w14:paraId="6CF185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2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3280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刘中华</w:t>
            </w:r>
          </w:p>
        </w:tc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8E5F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陈永君</w:t>
            </w: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101BB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佟志斌</w:t>
            </w:r>
          </w:p>
        </w:tc>
        <w:tc>
          <w:tcPr>
            <w:tcW w:w="13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E69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唐文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A724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任巍娜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3FA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郑绥山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D359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毕淑芹</w:t>
            </w:r>
          </w:p>
        </w:tc>
      </w:tr>
      <w:tr w14:paraId="429061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2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E76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吴浩力</w:t>
            </w:r>
          </w:p>
        </w:tc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AD85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14:paraId="06D5A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4BB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246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4E70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C061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2CFA3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269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6C7E00D">
            <w:pPr>
              <w:widowControl/>
              <w:ind w:firstLine="241" w:firstLineChars="100"/>
              <w:jc w:val="both"/>
              <w:textAlignment w:val="center"/>
              <w:rPr>
                <w:rFonts w:asci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六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</w:rPr>
              <w:t>月取消</w:t>
            </w: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EB8B67"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42B7F24">
            <w:pPr>
              <w:widowControl/>
              <w:jc w:val="center"/>
              <w:textAlignment w:val="bottom"/>
              <w:rPr>
                <w:rFonts w:ascii="宋体" w:cs="宋体"/>
                <w:color w:val="000000"/>
                <w:kern w:val="0"/>
                <w:sz w:val="24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8F139B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DB194C8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F341382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 w14:paraId="3A9B32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</w:trPr>
        <w:tc>
          <w:tcPr>
            <w:tcW w:w="14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241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常华</w:t>
            </w:r>
          </w:p>
        </w:tc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DCC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韩显吉</w:t>
            </w: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73C9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5D3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54C9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C92C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3F0C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1686FF7D">
      <w:pPr>
        <w:rPr>
          <w:rFonts w:ascii="仿宋" w:hAnsi="仿宋" w:eastAsia="仿宋" w:cs="仿宋"/>
          <w:sz w:val="32"/>
          <w:szCs w:val="32"/>
        </w:rPr>
      </w:pPr>
    </w:p>
    <w:p w14:paraId="6C36CF84">
      <w:pPr>
        <w:spacing w:line="560" w:lineRule="atLeas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年我市公共租赁住房租赁补贴标准：</w:t>
      </w:r>
    </w:p>
    <w:p w14:paraId="09F8D8CA">
      <w:pPr>
        <w:spacing w:line="560" w:lineRule="atLeas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每户每月每平方米公共租赁住房补贴标准×保障面积×12个月=每年公共租赁住房租赁补贴金额（下称年租赁补贴金额）</w:t>
      </w:r>
    </w:p>
    <w:p w14:paraId="1DF0DBD2">
      <w:pPr>
        <w:spacing w:line="560" w:lineRule="atLeas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1、无房户年租赁补贴金额： 7元/月·平方米×30平方米×12个月=2520元；</w:t>
      </w:r>
    </w:p>
    <w:p w14:paraId="46609EA9">
      <w:pPr>
        <w:spacing w:line="560" w:lineRule="atLeas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2、有房户年租赁补贴金额：7元/月·平方米×（30平方米-家庭现有住房面积）×12个月=年租赁补贴金额（保障面积与家庭现有住房面积小于5平方米的，按5平方米核算住房补贴金额）。</w:t>
      </w:r>
    </w:p>
    <w:p w14:paraId="0ABB4080">
      <w:pPr>
        <w:rPr>
          <w:rFonts w:hint="eastAsia" w:ascii="仿宋" w:hAnsi="仿宋" w:eastAsia="仿宋" w:cs="仿宋"/>
          <w:sz w:val="32"/>
          <w:szCs w:val="32"/>
        </w:rPr>
      </w:pPr>
    </w:p>
    <w:p w14:paraId="6448281A">
      <w:pPr>
        <w:ind w:firstLine="4800" w:firstLineChars="15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B15C323">
      <w:pPr>
        <w:ind w:firstLine="4800" w:firstLineChars="15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扎兰屯市住房和城乡建设局</w:t>
      </w:r>
    </w:p>
    <w:p w14:paraId="334A68E0">
      <w:pPr>
        <w:ind w:firstLine="5440" w:firstLineChars="17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7C17EAF5"/>
    <w:sectPr>
      <w:pgSz w:w="11906" w:h="16838"/>
      <w:pgMar w:top="1440" w:right="1020" w:bottom="1440" w:left="102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RkYWE4ZjUzN2IxNGE4MWJmYWY5YzFhNWJmMGFhNjcifQ=="/>
    <w:docVar w:name="KSO_WPS_MARK_KEY" w:val="43c24e90-2e73-47da-b27b-f9e375858ad8"/>
  </w:docVars>
  <w:rsids>
    <w:rsidRoot w:val="66B60ACD"/>
    <w:rsid w:val="00044EF2"/>
    <w:rsid w:val="001B709E"/>
    <w:rsid w:val="00323F55"/>
    <w:rsid w:val="003906CA"/>
    <w:rsid w:val="006C1457"/>
    <w:rsid w:val="00811720"/>
    <w:rsid w:val="00A4062A"/>
    <w:rsid w:val="00BB7C12"/>
    <w:rsid w:val="00F5771B"/>
    <w:rsid w:val="018C185C"/>
    <w:rsid w:val="01915DA4"/>
    <w:rsid w:val="02A06331"/>
    <w:rsid w:val="02EF3CC3"/>
    <w:rsid w:val="03B36DEC"/>
    <w:rsid w:val="03C145BA"/>
    <w:rsid w:val="040F1D6E"/>
    <w:rsid w:val="04812FB5"/>
    <w:rsid w:val="04891E6A"/>
    <w:rsid w:val="04944564"/>
    <w:rsid w:val="04D10581"/>
    <w:rsid w:val="05000CAB"/>
    <w:rsid w:val="06515A5A"/>
    <w:rsid w:val="06B930F7"/>
    <w:rsid w:val="08215E57"/>
    <w:rsid w:val="0863159B"/>
    <w:rsid w:val="0878627D"/>
    <w:rsid w:val="08CC6C32"/>
    <w:rsid w:val="08E75DF9"/>
    <w:rsid w:val="09357238"/>
    <w:rsid w:val="09D067B0"/>
    <w:rsid w:val="0A493D40"/>
    <w:rsid w:val="0AA27963"/>
    <w:rsid w:val="0B447A40"/>
    <w:rsid w:val="0BE6616E"/>
    <w:rsid w:val="0CA652DD"/>
    <w:rsid w:val="0D2F1D4F"/>
    <w:rsid w:val="0E046812"/>
    <w:rsid w:val="0E4E53CA"/>
    <w:rsid w:val="0ED11F2A"/>
    <w:rsid w:val="0EDF6367"/>
    <w:rsid w:val="0F214258"/>
    <w:rsid w:val="0F945462"/>
    <w:rsid w:val="10134CD1"/>
    <w:rsid w:val="102B6F87"/>
    <w:rsid w:val="10BF7685"/>
    <w:rsid w:val="119425B5"/>
    <w:rsid w:val="120419E9"/>
    <w:rsid w:val="13C133CE"/>
    <w:rsid w:val="14085D2F"/>
    <w:rsid w:val="150069F1"/>
    <w:rsid w:val="151B78AF"/>
    <w:rsid w:val="152E2D61"/>
    <w:rsid w:val="154B2111"/>
    <w:rsid w:val="16481B85"/>
    <w:rsid w:val="166C05D7"/>
    <w:rsid w:val="17B40A72"/>
    <w:rsid w:val="17F45F63"/>
    <w:rsid w:val="18BE0E52"/>
    <w:rsid w:val="19183583"/>
    <w:rsid w:val="1A523E01"/>
    <w:rsid w:val="1BCC0325"/>
    <w:rsid w:val="1BCF7042"/>
    <w:rsid w:val="1C324B3B"/>
    <w:rsid w:val="1C6D4F82"/>
    <w:rsid w:val="1CA34633"/>
    <w:rsid w:val="1CAB4FF1"/>
    <w:rsid w:val="1CDC265E"/>
    <w:rsid w:val="1CF30AEF"/>
    <w:rsid w:val="1D6E79F7"/>
    <w:rsid w:val="1D9857D0"/>
    <w:rsid w:val="1E00479F"/>
    <w:rsid w:val="1EBA455D"/>
    <w:rsid w:val="1F3D0FDE"/>
    <w:rsid w:val="209F6E41"/>
    <w:rsid w:val="20F20E61"/>
    <w:rsid w:val="21B24356"/>
    <w:rsid w:val="22B72433"/>
    <w:rsid w:val="231D6147"/>
    <w:rsid w:val="260B5259"/>
    <w:rsid w:val="260E76F4"/>
    <w:rsid w:val="26705142"/>
    <w:rsid w:val="271B0BF0"/>
    <w:rsid w:val="29AD66B9"/>
    <w:rsid w:val="2A0616E3"/>
    <w:rsid w:val="2B224001"/>
    <w:rsid w:val="2C6079CD"/>
    <w:rsid w:val="2CEF222A"/>
    <w:rsid w:val="2D0C48D6"/>
    <w:rsid w:val="2D19143F"/>
    <w:rsid w:val="2D76784C"/>
    <w:rsid w:val="2D9803C4"/>
    <w:rsid w:val="2DB3358C"/>
    <w:rsid w:val="2EB11BF8"/>
    <w:rsid w:val="2F835B0C"/>
    <w:rsid w:val="306C75E8"/>
    <w:rsid w:val="310750A9"/>
    <w:rsid w:val="316C2C0A"/>
    <w:rsid w:val="317E4DBE"/>
    <w:rsid w:val="330B2130"/>
    <w:rsid w:val="331E47AE"/>
    <w:rsid w:val="334E517B"/>
    <w:rsid w:val="34535EDA"/>
    <w:rsid w:val="352761E0"/>
    <w:rsid w:val="36850448"/>
    <w:rsid w:val="372D35B0"/>
    <w:rsid w:val="38952A3F"/>
    <w:rsid w:val="39FE2B23"/>
    <w:rsid w:val="3AB94550"/>
    <w:rsid w:val="3B41319C"/>
    <w:rsid w:val="3BD571AB"/>
    <w:rsid w:val="3C9246E1"/>
    <w:rsid w:val="3CF87D64"/>
    <w:rsid w:val="3D087014"/>
    <w:rsid w:val="3D232A73"/>
    <w:rsid w:val="3E054EAC"/>
    <w:rsid w:val="3E2C0EE5"/>
    <w:rsid w:val="3EB55202"/>
    <w:rsid w:val="3F755A93"/>
    <w:rsid w:val="3FA177F2"/>
    <w:rsid w:val="3FDB0AC5"/>
    <w:rsid w:val="405D0ACF"/>
    <w:rsid w:val="408463F2"/>
    <w:rsid w:val="409E33A3"/>
    <w:rsid w:val="43D17933"/>
    <w:rsid w:val="44C934A4"/>
    <w:rsid w:val="44E130B3"/>
    <w:rsid w:val="44E56988"/>
    <w:rsid w:val="44EB1D50"/>
    <w:rsid w:val="45546CA7"/>
    <w:rsid w:val="462D00A1"/>
    <w:rsid w:val="46791559"/>
    <w:rsid w:val="46D63D94"/>
    <w:rsid w:val="487B0C8A"/>
    <w:rsid w:val="49262218"/>
    <w:rsid w:val="494A48B1"/>
    <w:rsid w:val="49535B70"/>
    <w:rsid w:val="499367B5"/>
    <w:rsid w:val="4A114EB3"/>
    <w:rsid w:val="4AC27530"/>
    <w:rsid w:val="4AC72371"/>
    <w:rsid w:val="4BA62963"/>
    <w:rsid w:val="4D644CD1"/>
    <w:rsid w:val="4DB32780"/>
    <w:rsid w:val="4FD573B6"/>
    <w:rsid w:val="4FF53062"/>
    <w:rsid w:val="4FFC486B"/>
    <w:rsid w:val="50475473"/>
    <w:rsid w:val="508C1909"/>
    <w:rsid w:val="50F87682"/>
    <w:rsid w:val="51635540"/>
    <w:rsid w:val="52107172"/>
    <w:rsid w:val="524143C6"/>
    <w:rsid w:val="536F2B03"/>
    <w:rsid w:val="53721D94"/>
    <w:rsid w:val="555D5576"/>
    <w:rsid w:val="55C65E61"/>
    <w:rsid w:val="55F5726E"/>
    <w:rsid w:val="568F6A44"/>
    <w:rsid w:val="57CA11A5"/>
    <w:rsid w:val="59210422"/>
    <w:rsid w:val="59297085"/>
    <w:rsid w:val="59F4536F"/>
    <w:rsid w:val="5A494B51"/>
    <w:rsid w:val="5AFD58CF"/>
    <w:rsid w:val="5B8C1F9F"/>
    <w:rsid w:val="5C022E45"/>
    <w:rsid w:val="5C1C45BD"/>
    <w:rsid w:val="5CC03823"/>
    <w:rsid w:val="5CFC1FAB"/>
    <w:rsid w:val="5D053E96"/>
    <w:rsid w:val="5FBB15F4"/>
    <w:rsid w:val="610D0751"/>
    <w:rsid w:val="61243C22"/>
    <w:rsid w:val="62053A53"/>
    <w:rsid w:val="657C230C"/>
    <w:rsid w:val="660871E4"/>
    <w:rsid w:val="66430FEE"/>
    <w:rsid w:val="66B60ACD"/>
    <w:rsid w:val="66D95112"/>
    <w:rsid w:val="671C6210"/>
    <w:rsid w:val="6A071C6E"/>
    <w:rsid w:val="6AE508C6"/>
    <w:rsid w:val="6B1D116D"/>
    <w:rsid w:val="6C93713D"/>
    <w:rsid w:val="6CD21B54"/>
    <w:rsid w:val="6D421D38"/>
    <w:rsid w:val="6E092A9A"/>
    <w:rsid w:val="6E0C2E49"/>
    <w:rsid w:val="6F8C5343"/>
    <w:rsid w:val="6F944BA0"/>
    <w:rsid w:val="6FD54FCE"/>
    <w:rsid w:val="6FF55DF7"/>
    <w:rsid w:val="701557A9"/>
    <w:rsid w:val="70CE4180"/>
    <w:rsid w:val="70EA2EBA"/>
    <w:rsid w:val="7142463B"/>
    <w:rsid w:val="715C56FE"/>
    <w:rsid w:val="72434C03"/>
    <w:rsid w:val="72C16C13"/>
    <w:rsid w:val="72D66D46"/>
    <w:rsid w:val="73D06330"/>
    <w:rsid w:val="744C3764"/>
    <w:rsid w:val="74B51306"/>
    <w:rsid w:val="74DB313C"/>
    <w:rsid w:val="74E41D4F"/>
    <w:rsid w:val="75722D56"/>
    <w:rsid w:val="7625601A"/>
    <w:rsid w:val="77937425"/>
    <w:rsid w:val="786A0D32"/>
    <w:rsid w:val="7A636148"/>
    <w:rsid w:val="7B4A0FE9"/>
    <w:rsid w:val="7B83529C"/>
    <w:rsid w:val="7B95343D"/>
    <w:rsid w:val="7B9F0E98"/>
    <w:rsid w:val="7BA65A7D"/>
    <w:rsid w:val="7E5F45C4"/>
    <w:rsid w:val="7EBE7E77"/>
    <w:rsid w:val="7FB37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99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autoRedefine/>
    <w:qFormat/>
    <w:uiPriority w:val="99"/>
    <w:rPr>
      <w:rFonts w:ascii="宋体" w:hAnsi="宋体" w:eastAsia="宋体" w:cs="宋体"/>
      <w:color w:val="000000"/>
      <w:sz w:val="24"/>
      <w:szCs w:val="24"/>
      <w:u w:val="none"/>
    </w:rPr>
  </w:style>
  <w:style w:type="character" w:customStyle="1" w:styleId="5">
    <w:name w:val="font01"/>
    <w:basedOn w:val="3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8</Pages>
  <Words>4392</Words>
  <Characters>4423</Characters>
  <Lines>0</Lines>
  <Paragraphs>0</Paragraphs>
  <TotalTime>14</TotalTime>
  <ScaleCrop>false</ScaleCrop>
  <LinksUpToDate>false</LinksUpToDate>
  <CharactersWithSpaces>4438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2021-06-25T01:39:00Z</dcterms:created>
  <dc:creator>AAAA</dc:creator>
  <cp:lastModifiedBy>Administrator</cp:lastModifiedBy>
  <dcterms:modified xsi:type="dcterms:W3CDTF">2024-06-17T01:45:59Z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4231CCC3C7CC43F1B76828BD07A8076A_13</vt:lpwstr>
  </property>
</Properties>
</file>